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180"/>
        <w:gridCol w:w="10962"/>
      </w:tblGrid>
      <w:tr w:rsidR="00087872" w:rsidRPr="00A41009" w14:paraId="7D76504F" w14:textId="77777777" w:rsidTr="00D179C8">
        <w:trPr>
          <w:trHeight w:val="178"/>
        </w:trPr>
        <w:tc>
          <w:tcPr>
            <w:tcW w:w="14142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noWrap/>
          </w:tcPr>
          <w:p w14:paraId="26A03E38" w14:textId="37AEBFCB" w:rsidR="00D46041" w:rsidRDefault="00D46041" w:rsidP="00D46041">
            <w:pPr>
              <w:tabs>
                <w:tab w:val="left" w:pos="3435"/>
              </w:tabs>
              <w:spacing w:before="24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lang w:eastAsia="fr-CH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4F4575D6" wp14:editId="71009CD9">
                      <wp:simplePos x="0" y="0"/>
                      <wp:positionH relativeFrom="column">
                        <wp:posOffset>2411730</wp:posOffset>
                      </wp:positionH>
                      <wp:positionV relativeFrom="paragraph">
                        <wp:posOffset>86360</wp:posOffset>
                      </wp:positionV>
                      <wp:extent cx="4922520" cy="327660"/>
                      <wp:effectExtent l="0" t="0" r="11430" b="15240"/>
                      <wp:wrapNone/>
                      <wp:docPr id="1979057777" name="Rectangle : coins arrondi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22520" cy="32766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72CDB1C3" id="Rectangle : coins arrondis 1" o:spid="_x0000_s1026" style="position:absolute;margin-left:189.9pt;margin-top:6.8pt;width:387.6pt;height:25.8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" fillcolor="#ffc000" strokecolor="black [3213]" strokeweight="2pt"/>
                  </w:pict>
                </mc:Fallback>
              </mc:AlternateContent>
            </w:r>
            <w:r w:rsidR="006E7C85" w:rsidRPr="00A41009">
              <w:rPr>
                <w:rFonts w:ascii="Calibri" w:hAnsi="Calibri" w:cs="Calibri"/>
                <w:noProof/>
                <w:lang w:eastAsia="fr-CH"/>
              </w:rPr>
              <w:drawing>
                <wp:anchor distT="0" distB="0" distL="114300" distR="114300" simplePos="0" relativeHeight="251658240" behindDoc="1" locked="0" layoutInCell="1" allowOverlap="1" wp14:anchorId="42AF7F39" wp14:editId="61B0890B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0</wp:posOffset>
                  </wp:positionV>
                  <wp:extent cx="866775" cy="509905"/>
                  <wp:effectExtent l="0" t="0" r="9525" b="4445"/>
                  <wp:wrapTight wrapText="bothSides">
                    <wp:wrapPolygon edited="0">
                      <wp:start x="0" y="0"/>
                      <wp:lineTo x="0" y="20981"/>
                      <wp:lineTo x="21363" y="20981"/>
                      <wp:lineTo x="21363" y="0"/>
                      <wp:lineTo x="0" y="0"/>
                    </wp:wrapPolygon>
                  </wp:wrapTight>
                  <wp:docPr id="1035" name="Image 3" descr="LogoCC-1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Image 3" descr="LogoCC-150.gif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7872" w:rsidRPr="00A41009">
              <w:rPr>
                <w:rFonts w:ascii="Calibri" w:hAnsi="Calibri" w:cs="Calibri"/>
                <w:b/>
                <w:sz w:val="28"/>
                <w:szCs w:val="28"/>
              </w:rPr>
              <w:t xml:space="preserve">Demande de soutien financier – </w:t>
            </w:r>
            <w:r w:rsidR="00353056" w:rsidRPr="00A41009">
              <w:rPr>
                <w:rFonts w:ascii="Calibri" w:hAnsi="Calibri" w:cs="Calibri"/>
                <w:b/>
                <w:sz w:val="28"/>
                <w:szCs w:val="28"/>
              </w:rPr>
              <w:t>Projet en Suisse</w:t>
            </w:r>
            <w:r w:rsidR="00355C84">
              <w:rPr>
                <w:rFonts w:ascii="Calibri" w:hAnsi="Calibri" w:cs="Calibri"/>
                <w:b/>
                <w:sz w:val="28"/>
                <w:szCs w:val="28"/>
              </w:rPr>
              <w:t> / Action sociale</w:t>
            </w:r>
          </w:p>
          <w:p w14:paraId="6272C9E5" w14:textId="6C7FB9EA" w:rsidR="00087872" w:rsidRDefault="007A24F4" w:rsidP="00D46041">
            <w:pPr>
              <w:tabs>
                <w:tab w:val="left" w:pos="3435"/>
              </w:tabs>
              <w:spacing w:before="60"/>
              <w:jc w:val="center"/>
              <w:rPr>
                <w:rFonts w:ascii="Calibri" w:hAnsi="Calibri" w:cs="Calibri"/>
                <w:b/>
                <w:i/>
                <w:sz w:val="24"/>
                <w:szCs w:val="24"/>
              </w:rPr>
            </w:pPr>
            <w:r w:rsidRPr="007A24F4">
              <w:rPr>
                <w:rFonts w:ascii="Calibri" w:hAnsi="Calibri" w:cs="Calibri"/>
                <w:b/>
                <w:i/>
                <w:sz w:val="24"/>
                <w:szCs w:val="24"/>
              </w:rPr>
              <w:t>(</w:t>
            </w:r>
            <w:proofErr w:type="gramStart"/>
            <w:r w:rsidRPr="007A24F4">
              <w:rPr>
                <w:rFonts w:ascii="Calibri" w:hAnsi="Calibri" w:cs="Calibri"/>
                <w:b/>
                <w:i/>
                <w:sz w:val="24"/>
                <w:szCs w:val="24"/>
              </w:rPr>
              <w:t>pas</w:t>
            </w:r>
            <w:proofErr w:type="gramEnd"/>
            <w:r w:rsidRPr="007A24F4">
              <w:rPr>
                <w:rFonts w:ascii="Calibri" w:hAnsi="Calibri" w:cs="Calibri"/>
                <w:b/>
                <w:i/>
                <w:sz w:val="24"/>
                <w:szCs w:val="24"/>
              </w:rPr>
              <w:t xml:space="preserve"> nécessaire pour demande de subvention au fonctionnement)</w:t>
            </w:r>
          </w:p>
          <w:p w14:paraId="68B83280" w14:textId="3C5C5F7F" w:rsidR="00C4087D" w:rsidRPr="00A41009" w:rsidRDefault="00C4087D" w:rsidP="00C4087D">
            <w:pPr>
              <w:tabs>
                <w:tab w:val="left" w:pos="3435"/>
              </w:tabs>
              <w:spacing w:before="120" w:after="24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802D04"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sym w:font="Wingdings" w:char="F0F0"/>
            </w:r>
            <w:r w:rsidRPr="00802D04"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t xml:space="preserve"> A remplir succinctement, maximum 2 pages</w:t>
            </w:r>
          </w:p>
        </w:tc>
      </w:tr>
      <w:tr w:rsidR="00087872" w:rsidRPr="00A41009" w14:paraId="59C84025" w14:textId="77777777" w:rsidTr="00D179C8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3EF3D18C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A41009">
              <w:rPr>
                <w:rFonts w:ascii="Calibri" w:hAnsi="Calibri" w:cs="Calibri"/>
                <w:b/>
                <w:bCs/>
              </w:rPr>
              <w:t>Titre du projet</w:t>
            </w:r>
          </w:p>
        </w:tc>
        <w:tc>
          <w:tcPr>
            <w:tcW w:w="1096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ABAC299" w14:textId="6A451029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353056" w:rsidRPr="00A41009" w14:paraId="4E258F43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251C01A" w14:textId="77777777" w:rsidR="00353056" w:rsidRPr="00A41009" w:rsidRDefault="00353056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 xml:space="preserve">Organisme requérant </w:t>
            </w:r>
            <w:r w:rsidRPr="00A41009">
              <w:rPr>
                <w:rFonts w:ascii="Calibri" w:hAnsi="Calibri" w:cs="Calibri"/>
                <w:bCs/>
              </w:rPr>
              <w:br/>
              <w:t>(but et mission)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45439E88" w14:textId="77777777" w:rsidR="00353056" w:rsidRPr="00A41009" w:rsidRDefault="00353056" w:rsidP="00D179C8">
            <w:pPr>
              <w:spacing w:before="60" w:after="60"/>
              <w:rPr>
                <w:rFonts w:ascii="Calibri" w:hAnsi="Calibri" w:cs="Calibri"/>
                <w:highlight w:val="yellow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0644692C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11F5DE9A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Adresse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0696495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76C9D253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9836393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Personne de con</w:t>
            </w:r>
            <w:r w:rsidR="00D179C8" w:rsidRPr="00A41009">
              <w:rPr>
                <w:rFonts w:ascii="Calibri" w:hAnsi="Calibri" w:cs="Calibri"/>
                <w:bCs/>
              </w:rPr>
              <w:t xml:space="preserve">tact  </w:t>
            </w:r>
            <w:r w:rsidR="00D179C8" w:rsidRPr="00A41009">
              <w:rPr>
                <w:rFonts w:ascii="Calibri" w:hAnsi="Calibri" w:cs="Calibri"/>
                <w:bCs/>
              </w:rPr>
              <w:br/>
              <w:t>(tél. direct / e-mail)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108FC6C9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D179C8" w:rsidRPr="00A41009" w14:paraId="7420C656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</w:tcPr>
          <w:p w14:paraId="3796BB08" w14:textId="77777777" w:rsidR="00D179C8" w:rsidRPr="00A41009" w:rsidRDefault="00D179C8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 xml:space="preserve">Budget de fonctionnement de l’organisme requérant (compte de pertes et profits) – </w:t>
            </w:r>
            <w:r w:rsidRPr="00A41009">
              <w:rPr>
                <w:rFonts w:ascii="Calibri" w:hAnsi="Calibri" w:cs="Calibri"/>
                <w:bCs/>
                <w:u w:val="single"/>
              </w:rPr>
              <w:t xml:space="preserve">inférieur à </w:t>
            </w:r>
            <w:r w:rsidRPr="00A41009">
              <w:rPr>
                <w:rFonts w:ascii="Calibri" w:hAnsi="Calibri" w:cs="Calibri"/>
                <w:bCs/>
                <w:u w:val="single"/>
              </w:rPr>
              <w:br/>
              <w:t>CHF 1’000'000.-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2C91E591" w14:textId="77777777" w:rsidR="00D179C8" w:rsidRPr="00A41009" w:rsidRDefault="00D179C8" w:rsidP="00D179C8">
            <w:pPr>
              <w:spacing w:before="60" w:after="60"/>
              <w:rPr>
                <w:rFonts w:ascii="Calibri" w:hAnsi="Calibri" w:cs="Calibri"/>
              </w:rPr>
            </w:pPr>
          </w:p>
        </w:tc>
      </w:tr>
      <w:tr w:rsidR="00087872" w:rsidRPr="00A41009" w14:paraId="55368947" w14:textId="77777777" w:rsidTr="00D179C8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2865C934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A41009">
              <w:rPr>
                <w:rFonts w:ascii="Calibri" w:hAnsi="Calibri" w:cs="Calibri"/>
                <w:b/>
                <w:bCs/>
              </w:rPr>
              <w:t>Nature du projet</w:t>
            </w:r>
          </w:p>
        </w:tc>
        <w:tc>
          <w:tcPr>
            <w:tcW w:w="1096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63E4A263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419AAB34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83D566A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Localisation (région, ville, etc.)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5428F061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30929C48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5A6CE4B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Contexte (géographique, politique, économique, social)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4B44FC5F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54E956EF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038252D9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Finalité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9B0F665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2D3F3686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6B8EB4A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Objectifs (changements attendus) et indicateurs de réalisation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4F272EE7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64EF5843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D1B8E04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Effets immédiats (services: réalisation) et indicateurs de changement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55241967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110A92AC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D19E5FE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 xml:space="preserve">Activités prévues et </w:t>
            </w:r>
            <w:r w:rsidRPr="00A41009">
              <w:rPr>
                <w:rFonts w:ascii="Calibri" w:hAnsi="Calibri" w:cs="Calibri"/>
                <w:bCs/>
              </w:rPr>
              <w:br/>
              <w:t>calendrier d'exécution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75993170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1D96D056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5DA9830F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Durée totale du projet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4B15C797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529CA4DE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DC33CF9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lastRenderedPageBreak/>
              <w:t>Viabilité du projet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0606EC1C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63298C8F" w14:textId="77777777" w:rsidTr="00D179C8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E6DC96A" w14:textId="77777777" w:rsidR="00087872" w:rsidRPr="00A41009" w:rsidRDefault="009B382E" w:rsidP="00D179C8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A41009">
              <w:rPr>
                <w:rFonts w:ascii="Calibri" w:hAnsi="Calibri" w:cs="Calibri"/>
                <w:b/>
                <w:bCs/>
              </w:rPr>
              <w:t xml:space="preserve">Budget Total </w:t>
            </w:r>
            <w:r w:rsidR="000B5C86" w:rsidRPr="00A41009">
              <w:rPr>
                <w:rFonts w:ascii="Calibri" w:hAnsi="Calibri" w:cs="Calibri"/>
                <w:b/>
                <w:bCs/>
              </w:rPr>
              <w:t xml:space="preserve">du Projet </w:t>
            </w:r>
            <w:r w:rsidRPr="00A41009">
              <w:rPr>
                <w:rFonts w:ascii="Calibri" w:hAnsi="Calibri" w:cs="Calibri"/>
                <w:b/>
                <w:bCs/>
              </w:rPr>
              <w:t xml:space="preserve">- </w:t>
            </w:r>
            <w:r w:rsidRPr="00A41009">
              <w:rPr>
                <w:rFonts w:ascii="Calibri" w:hAnsi="Calibri" w:cs="Calibri"/>
                <w:b/>
                <w:bCs/>
                <w:u w:val="single"/>
              </w:rPr>
              <w:t xml:space="preserve">maximum CHF </w:t>
            </w:r>
            <w:r w:rsidR="004568B7" w:rsidRPr="00A41009">
              <w:rPr>
                <w:rFonts w:ascii="Calibri" w:hAnsi="Calibri" w:cs="Calibri"/>
                <w:b/>
                <w:bCs/>
                <w:u w:val="single"/>
              </w:rPr>
              <w:t>300</w:t>
            </w:r>
            <w:r w:rsidRPr="00A41009">
              <w:rPr>
                <w:rFonts w:ascii="Calibri" w:hAnsi="Calibri" w:cs="Calibri"/>
                <w:b/>
                <w:bCs/>
                <w:u w:val="single"/>
              </w:rPr>
              <w:t>'000.-</w:t>
            </w:r>
          </w:p>
        </w:tc>
        <w:tc>
          <w:tcPr>
            <w:tcW w:w="1096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4D4CF82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702FF818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C023E16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Part du budget demandée à la Commune de Confignon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0D14C0AA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2F240B1F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B4DB5B7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Autres institutions sollicitées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6F411734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50625AF7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4CB6707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Subventions déjà reçues de la part d'autres institutions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5A3C24F3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  <w:r w:rsidRPr="00A41009">
              <w:rPr>
                <w:rFonts w:ascii="Calibri" w:hAnsi="Calibri" w:cs="Calibri"/>
              </w:rPr>
              <w:t> </w:t>
            </w:r>
          </w:p>
        </w:tc>
      </w:tr>
      <w:tr w:rsidR="00087872" w:rsidRPr="00A41009" w14:paraId="42FE4BE4" w14:textId="77777777" w:rsidTr="00D179C8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</w:tcPr>
          <w:p w14:paraId="684883A7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  <w:bCs/>
              </w:rPr>
            </w:pPr>
            <w:r w:rsidRPr="00A41009">
              <w:rPr>
                <w:rFonts w:ascii="Calibri" w:hAnsi="Calibri" w:cs="Calibri"/>
                <w:bCs/>
              </w:rPr>
              <w:t>Coordonnées pour le versement d’une subvention éventuelle (IBAN indispensable)</w:t>
            </w:r>
          </w:p>
        </w:tc>
        <w:tc>
          <w:tcPr>
            <w:tcW w:w="1096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40EF9A46" w14:textId="77777777" w:rsidR="00087872" w:rsidRPr="00A41009" w:rsidRDefault="00087872" w:rsidP="00D179C8">
            <w:pPr>
              <w:spacing w:before="60" w:after="60"/>
              <w:rPr>
                <w:rFonts w:ascii="Calibri" w:hAnsi="Calibri" w:cs="Calibri"/>
              </w:rPr>
            </w:pPr>
          </w:p>
        </w:tc>
      </w:tr>
    </w:tbl>
    <w:p w14:paraId="62679DB1" w14:textId="16D6EE3F" w:rsidR="00D46041" w:rsidRPr="00D46041" w:rsidRDefault="00D46041" w:rsidP="00D46041">
      <w:pPr>
        <w:spacing w:before="360" w:after="0"/>
        <w:rPr>
          <w:rFonts w:ascii="Calibri" w:hAnsi="Calibri" w:cs="Calibri"/>
          <w:b/>
          <w:bCs/>
          <w:color w:val="FF0000"/>
        </w:rPr>
      </w:pPr>
      <w:r w:rsidRPr="003E3550">
        <w:rPr>
          <w:rFonts w:ascii="Calibri" w:hAnsi="Calibri" w:cs="Calibri"/>
          <w:b/>
          <w:bCs/>
          <w:color w:val="FF0000"/>
        </w:rPr>
        <w:t>MAXIMUM 2 PAGES !</w:t>
      </w:r>
    </w:p>
    <w:sectPr w:rsidR="00D46041" w:rsidRPr="00D46041" w:rsidSect="00D46041">
      <w:footerReference w:type="default" r:id="rId7"/>
      <w:pgSz w:w="16838" w:h="11906" w:orient="landscape"/>
      <w:pgMar w:top="284" w:right="1134" w:bottom="567" w:left="1134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D0802" w14:textId="77777777" w:rsidR="00893C72" w:rsidRDefault="00893C72" w:rsidP="00087872">
      <w:pPr>
        <w:spacing w:after="0" w:line="240" w:lineRule="auto"/>
      </w:pPr>
      <w:r>
        <w:separator/>
      </w:r>
    </w:p>
  </w:endnote>
  <w:endnote w:type="continuationSeparator" w:id="0">
    <w:p w14:paraId="4B5C176D" w14:textId="77777777" w:rsidR="00893C72" w:rsidRDefault="00893C72" w:rsidP="00087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7BB62" w14:textId="3F27BAF2" w:rsidR="009B382E" w:rsidRPr="00A41009" w:rsidRDefault="00DD590B" w:rsidP="00DD590B">
    <w:pPr>
      <w:pStyle w:val="Pieddepage"/>
      <w:tabs>
        <w:tab w:val="clear" w:pos="4536"/>
        <w:tab w:val="clear" w:pos="9072"/>
        <w:tab w:val="center" w:pos="7371"/>
        <w:tab w:val="right" w:pos="14287"/>
      </w:tabs>
      <w:rPr>
        <w:rFonts w:ascii="Calibri" w:hAnsi="Calibri" w:cs="Calibri"/>
        <w:sz w:val="16"/>
        <w:szCs w:val="16"/>
      </w:rPr>
    </w:pPr>
    <w:r w:rsidRPr="00A41009">
      <w:rPr>
        <w:rFonts w:ascii="Calibri" w:hAnsi="Calibri" w:cs="Calibri"/>
        <w:sz w:val="16"/>
        <w:szCs w:val="16"/>
      </w:rPr>
      <w:tab/>
    </w:r>
    <w:r w:rsidRPr="00A41009">
      <w:rPr>
        <w:rFonts w:ascii="Calibri" w:hAnsi="Calibri" w:cs="Calibri"/>
        <w:sz w:val="16"/>
        <w:szCs w:val="16"/>
      </w:rPr>
      <w:fldChar w:fldCharType="begin"/>
    </w:r>
    <w:r w:rsidRPr="00A41009">
      <w:rPr>
        <w:rFonts w:ascii="Calibri" w:hAnsi="Calibri" w:cs="Calibri"/>
        <w:sz w:val="16"/>
        <w:szCs w:val="16"/>
      </w:rPr>
      <w:instrText xml:space="preserve"> PAGE   \* MERGEFORMAT </w:instrText>
    </w:r>
    <w:r w:rsidRPr="00A41009">
      <w:rPr>
        <w:rFonts w:ascii="Calibri" w:hAnsi="Calibri" w:cs="Calibri"/>
        <w:sz w:val="16"/>
        <w:szCs w:val="16"/>
      </w:rPr>
      <w:fldChar w:fldCharType="separate"/>
    </w:r>
    <w:r w:rsidR="00C4087D">
      <w:rPr>
        <w:rFonts w:ascii="Calibri" w:hAnsi="Calibri" w:cs="Calibri"/>
        <w:noProof/>
        <w:sz w:val="16"/>
        <w:szCs w:val="16"/>
      </w:rPr>
      <w:t>2</w:t>
    </w:r>
    <w:r w:rsidRPr="00A41009">
      <w:rPr>
        <w:rFonts w:ascii="Calibri" w:hAnsi="Calibri" w:cs="Calibri"/>
        <w:sz w:val="16"/>
        <w:szCs w:val="16"/>
      </w:rPr>
      <w:fldChar w:fldCharType="end"/>
    </w:r>
    <w:r w:rsidRPr="00A41009">
      <w:rPr>
        <w:rFonts w:ascii="Calibri" w:hAnsi="Calibri" w:cs="Calibri"/>
        <w:sz w:val="16"/>
        <w:szCs w:val="16"/>
      </w:rPr>
      <w:t>/</w:t>
    </w:r>
    <w:r w:rsidRPr="00A41009">
      <w:rPr>
        <w:rFonts w:ascii="Calibri" w:hAnsi="Calibri" w:cs="Calibri"/>
        <w:sz w:val="16"/>
        <w:szCs w:val="16"/>
      </w:rPr>
      <w:fldChar w:fldCharType="begin"/>
    </w:r>
    <w:r w:rsidRPr="00A41009">
      <w:rPr>
        <w:rFonts w:ascii="Calibri" w:hAnsi="Calibri" w:cs="Calibri"/>
        <w:sz w:val="16"/>
        <w:szCs w:val="16"/>
      </w:rPr>
      <w:instrText xml:space="preserve"> NUMPAGES   \* MERGEFORMAT </w:instrText>
    </w:r>
    <w:r w:rsidRPr="00A41009">
      <w:rPr>
        <w:rFonts w:ascii="Calibri" w:hAnsi="Calibri" w:cs="Calibri"/>
        <w:sz w:val="16"/>
        <w:szCs w:val="16"/>
      </w:rPr>
      <w:fldChar w:fldCharType="separate"/>
    </w:r>
    <w:r w:rsidR="00C4087D">
      <w:rPr>
        <w:rFonts w:ascii="Calibri" w:hAnsi="Calibri" w:cs="Calibri"/>
        <w:noProof/>
        <w:sz w:val="16"/>
        <w:szCs w:val="16"/>
      </w:rPr>
      <w:t>2</w:t>
    </w:r>
    <w:r w:rsidRPr="00A41009">
      <w:rPr>
        <w:rFonts w:ascii="Calibri" w:hAnsi="Calibri" w:cs="Calibri"/>
        <w:sz w:val="16"/>
        <w:szCs w:val="16"/>
      </w:rPr>
      <w:fldChar w:fldCharType="end"/>
    </w:r>
    <w:r w:rsidRPr="00A41009">
      <w:rPr>
        <w:rFonts w:ascii="Calibri" w:hAnsi="Calibri" w:cs="Calibri"/>
        <w:sz w:val="16"/>
        <w:szCs w:val="16"/>
      </w:rPr>
      <w:tab/>
    </w:r>
    <w:r w:rsidR="00355C84">
      <w:rPr>
        <w:rFonts w:ascii="Calibri" w:hAnsi="Calibri" w:cs="Calibri"/>
        <w:sz w:val="16"/>
        <w:szCs w:val="16"/>
      </w:rPr>
      <w:t>07.11.2024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59B9C" w14:textId="77777777" w:rsidR="00893C72" w:rsidRDefault="00893C72" w:rsidP="00087872">
      <w:pPr>
        <w:spacing w:after="0" w:line="240" w:lineRule="auto"/>
      </w:pPr>
      <w:r>
        <w:separator/>
      </w:r>
    </w:p>
  </w:footnote>
  <w:footnote w:type="continuationSeparator" w:id="0">
    <w:p w14:paraId="440D1F60" w14:textId="77777777" w:rsidR="00893C72" w:rsidRDefault="00893C72" w:rsidP="000878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872"/>
    <w:rsid w:val="00087872"/>
    <w:rsid w:val="000B5C86"/>
    <w:rsid w:val="00214FCF"/>
    <w:rsid w:val="002B72C9"/>
    <w:rsid w:val="00353056"/>
    <w:rsid w:val="00355C84"/>
    <w:rsid w:val="003A322E"/>
    <w:rsid w:val="004568B7"/>
    <w:rsid w:val="00496796"/>
    <w:rsid w:val="006E7C85"/>
    <w:rsid w:val="00766DD1"/>
    <w:rsid w:val="007A24F4"/>
    <w:rsid w:val="00893C72"/>
    <w:rsid w:val="008B23C2"/>
    <w:rsid w:val="009501B1"/>
    <w:rsid w:val="00985130"/>
    <w:rsid w:val="009B382E"/>
    <w:rsid w:val="00A41009"/>
    <w:rsid w:val="00AB32F0"/>
    <w:rsid w:val="00B11F5C"/>
    <w:rsid w:val="00B47C24"/>
    <w:rsid w:val="00BB70C3"/>
    <w:rsid w:val="00BE2711"/>
    <w:rsid w:val="00C4087D"/>
    <w:rsid w:val="00CB4166"/>
    <w:rsid w:val="00D179C8"/>
    <w:rsid w:val="00D46041"/>
    <w:rsid w:val="00D722D5"/>
    <w:rsid w:val="00DD590B"/>
    <w:rsid w:val="00EB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53E4E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8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087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87872"/>
  </w:style>
  <w:style w:type="paragraph" w:styleId="Pieddepage">
    <w:name w:val="footer"/>
    <w:basedOn w:val="Normal"/>
    <w:link w:val="PieddepageCar"/>
    <w:uiPriority w:val="99"/>
    <w:unhideWhenUsed/>
    <w:rsid w:val="00087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87872"/>
  </w:style>
  <w:style w:type="paragraph" w:styleId="Textedebulles">
    <w:name w:val="Balloon Text"/>
    <w:basedOn w:val="Normal"/>
    <w:link w:val="TextedebullesCar"/>
    <w:uiPriority w:val="99"/>
    <w:semiHidden/>
    <w:unhideWhenUsed/>
    <w:rsid w:val="00087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78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6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CH_Demande soutien financier</Template>
  <TotalTime>6</TotalTime>
  <Pages>2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SIACG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GIARIO Elena</dc:creator>
  <cp:lastModifiedBy>CHRISTIN Caroline</cp:lastModifiedBy>
  <cp:revision>6</cp:revision>
  <dcterms:created xsi:type="dcterms:W3CDTF">2021-07-05T13:03:00Z</dcterms:created>
  <dcterms:modified xsi:type="dcterms:W3CDTF">2024-11-07T12:51:00Z</dcterms:modified>
</cp:coreProperties>
</file>